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A0A" w:rsidRPr="0066655C" w:rsidRDefault="00C30A0A" w:rsidP="00824EB1">
      <w:pPr>
        <w:ind w:firstLineChars="98" w:firstLine="206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left:0;text-align:left;margin-left:12.75pt;margin-top:3pt;width:59.25pt;height:59.25pt;z-index:251658240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 w:rsidRPr="0066655C">
        <w:rPr>
          <w:rFonts w:ascii="仿宋_GB2312" w:eastAsia="仿宋_GB2312" w:hint="eastAsia"/>
          <w:b/>
          <w:sz w:val="28"/>
          <w:szCs w:val="28"/>
        </w:rPr>
        <w:t>北京大学法学院靖江青年法律领袖奖</w:t>
      </w:r>
      <w:r w:rsidRPr="0066655C">
        <w:rPr>
          <w:rFonts w:ascii="仿宋_GB2312" w:eastAsia="仿宋_GB2312" w:hAnsi="宋体" w:cs="仿宋_GB2312" w:hint="eastAsia"/>
          <w:b/>
          <w:sz w:val="28"/>
          <w:szCs w:val="28"/>
        </w:rPr>
        <w:t>申请表</w:t>
      </w:r>
    </w:p>
    <w:p w:rsidR="00C30A0A" w:rsidRPr="0066655C" w:rsidRDefault="00C30A0A" w:rsidP="0066655C">
      <w:pPr>
        <w:ind w:firstLineChars="295" w:firstLine="827"/>
        <w:rPr>
          <w:rFonts w:ascii="Britannic Bold" w:eastAsia="MingLiU" w:hAnsi="Britannic Bold"/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PlaceNam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Peking</w:t>
          </w:r>
        </w:smartTag>
        <w:r w:rsidRPr="0066655C">
          <w:rPr>
            <w:rFonts w:ascii="Britannic Bold" w:eastAsia="MingLiU" w:hAnsi="Britannic Bold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University</w:t>
          </w:r>
        </w:smartTag>
        <w:r w:rsidRPr="0066655C">
          <w:rPr>
            <w:rFonts w:ascii="Britannic Bold" w:eastAsia="MingLiU" w:hAnsi="Britannic Bold"/>
            <w:b/>
            <w:sz w:val="28"/>
            <w:szCs w:val="28"/>
          </w:rPr>
          <w:t xml:space="preserve"> </w:t>
        </w:r>
        <w:smartTag w:uri="urn:schemas-microsoft-com:office:smarttags" w:element="PlaceNam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Law</w:t>
          </w:r>
        </w:smartTag>
        <w:r w:rsidRPr="0066655C">
          <w:rPr>
            <w:rFonts w:ascii="Britannic Bold" w:eastAsia="MingLiU" w:hAnsi="Britannic Bold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School</w:t>
          </w:r>
        </w:smartTag>
      </w:smartTag>
    </w:p>
    <w:p w:rsidR="00C30A0A" w:rsidRDefault="00C30A0A" w:rsidP="00824EB1">
      <w:pPr>
        <w:ind w:firstLineChars="147" w:firstLine="412"/>
        <w:jc w:val="center"/>
        <w:rPr>
          <w:rFonts w:ascii="Britannic Bold" w:hAnsi="Britannic Bold"/>
          <w:b/>
          <w:sz w:val="28"/>
          <w:szCs w:val="28"/>
        </w:rPr>
      </w:pPr>
      <w:r w:rsidRPr="0066655C">
        <w:rPr>
          <w:rFonts w:ascii="Britannic Bold" w:eastAsia="MingLiU" w:hAnsi="Britannic Bold"/>
          <w:b/>
          <w:sz w:val="28"/>
          <w:szCs w:val="28"/>
        </w:rPr>
        <w:t>JingJiang Scholarship for Young Leader</w:t>
      </w:r>
    </w:p>
    <w:p w:rsidR="00C30A0A" w:rsidRDefault="00C30A0A" w:rsidP="0066655C">
      <w:pPr>
        <w:rPr>
          <w:rFonts w:ascii="Britannic Bold" w:hAnsi="Britannic Bold"/>
        </w:rPr>
      </w:pPr>
    </w:p>
    <w:p w:rsidR="00C30A0A" w:rsidRPr="0028688D" w:rsidRDefault="00C30A0A" w:rsidP="00EE6526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  <w:r w:rsidRPr="0028688D">
        <w:rPr>
          <w:rFonts w:ascii="仿宋" w:eastAsia="仿宋" w:hAnsi="仿宋" w:hint="eastAsia"/>
          <w:b/>
          <w:sz w:val="24"/>
          <w:szCs w:val="24"/>
        </w:rPr>
        <w:t>一、申请人基本信息：</w:t>
      </w:r>
    </w:p>
    <w:tbl>
      <w:tblPr>
        <w:tblW w:w="5110" w:type="pct"/>
        <w:jc w:val="center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1"/>
        <w:gridCol w:w="991"/>
        <w:gridCol w:w="286"/>
        <w:gridCol w:w="859"/>
        <w:gridCol w:w="841"/>
        <w:gridCol w:w="989"/>
        <w:gridCol w:w="857"/>
        <w:gridCol w:w="1272"/>
        <w:gridCol w:w="1843"/>
      </w:tblGrid>
      <w:tr w:rsidR="00C30A0A" w:rsidRPr="00F17603" w:rsidTr="002450EC">
        <w:trPr>
          <w:cantSplit/>
          <w:trHeight w:val="689"/>
          <w:jc w:val="center"/>
        </w:trPr>
        <w:tc>
          <w:tcPr>
            <w:tcW w:w="44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733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学号</w:t>
            </w:r>
          </w:p>
        </w:tc>
        <w:tc>
          <w:tcPr>
            <w:tcW w:w="1051" w:type="pct"/>
            <w:gridSpan w:val="2"/>
            <w:vAlign w:val="center"/>
          </w:tcPr>
          <w:p w:rsidR="00C30A0A" w:rsidRPr="00F17603" w:rsidRDefault="00C30A0A" w:rsidP="00EE6526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（学生填写）</w:t>
            </w:r>
          </w:p>
        </w:tc>
        <w:tc>
          <w:tcPr>
            <w:tcW w:w="492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性别</w:t>
            </w:r>
          </w:p>
        </w:tc>
        <w:tc>
          <w:tcPr>
            <w:tcW w:w="730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58" w:type="pct"/>
            <w:vMerge w:val="restart"/>
            <w:vAlign w:val="center"/>
          </w:tcPr>
          <w:p w:rsidR="00C30A0A" w:rsidRPr="00F17603" w:rsidRDefault="00C30A0A" w:rsidP="00242094">
            <w:pPr>
              <w:spacing w:line="440" w:lineRule="exact"/>
              <w:ind w:firstLineChars="250" w:firstLine="602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照</w:t>
            </w:r>
          </w:p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242094">
            <w:pPr>
              <w:spacing w:line="440" w:lineRule="exact"/>
              <w:ind w:firstLineChars="250" w:firstLine="602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片</w:t>
            </w:r>
          </w:p>
        </w:tc>
      </w:tr>
      <w:tr w:rsidR="00C30A0A" w:rsidRPr="00F17603" w:rsidTr="002450EC">
        <w:trPr>
          <w:cantSplit/>
          <w:trHeight w:val="684"/>
          <w:jc w:val="center"/>
        </w:trPr>
        <w:tc>
          <w:tcPr>
            <w:tcW w:w="44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申请者类别</w:t>
            </w:r>
          </w:p>
        </w:tc>
        <w:tc>
          <w:tcPr>
            <w:tcW w:w="3499" w:type="pct"/>
            <w:gridSpan w:val="7"/>
            <w:vAlign w:val="center"/>
          </w:tcPr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请在方框中划“√”</w:t>
            </w:r>
          </w:p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□本科生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□法学硕士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□法律硕士</w:t>
            </w:r>
          </w:p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□博士生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□教师</w:t>
            </w:r>
          </w:p>
        </w:tc>
        <w:tc>
          <w:tcPr>
            <w:tcW w:w="1058" w:type="pct"/>
            <w:vMerge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A3286E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ind w:firstLineChars="100" w:firstLine="241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手机号码</w:t>
            </w:r>
          </w:p>
        </w:tc>
        <w:tc>
          <w:tcPr>
            <w:tcW w:w="1140" w:type="pct"/>
            <w:gridSpan w:val="3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60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电子邮箱</w:t>
            </w:r>
          </w:p>
        </w:tc>
        <w:tc>
          <w:tcPr>
            <w:tcW w:w="1788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3A0487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B7265A">
            <w:pPr>
              <w:spacing w:line="440" w:lineRule="exact"/>
              <w:ind w:firstLineChars="98" w:firstLine="236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外语水平</w:t>
            </w:r>
          </w:p>
          <w:p w:rsidR="00C30A0A" w:rsidRPr="00F17603" w:rsidRDefault="00C30A0A" w:rsidP="00B7265A">
            <w:pPr>
              <w:spacing w:line="440" w:lineRule="exact"/>
              <w:ind w:firstLineChars="98" w:firstLine="236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及分数</w:t>
            </w:r>
          </w:p>
        </w:tc>
        <w:tc>
          <w:tcPr>
            <w:tcW w:w="3988" w:type="pct"/>
            <w:gridSpan w:val="7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3A0487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B7265A">
            <w:pPr>
              <w:spacing w:line="440" w:lineRule="exact"/>
              <w:ind w:firstLineChars="100" w:firstLine="241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所获奖励</w:t>
            </w:r>
          </w:p>
        </w:tc>
        <w:tc>
          <w:tcPr>
            <w:tcW w:w="3988" w:type="pct"/>
            <w:gridSpan w:val="7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C30A0A" w:rsidRDefault="00C30A0A" w:rsidP="0066655C">
      <w:pPr>
        <w:rPr>
          <w:rFonts w:ascii="仿宋" w:eastAsia="仿宋" w:hAnsi="仿宋"/>
        </w:rPr>
      </w:pPr>
    </w:p>
    <w:p w:rsidR="00C30A0A" w:rsidRDefault="00C30A0A" w:rsidP="002450EC">
      <w:pPr>
        <w:spacing w:line="440" w:lineRule="exact"/>
        <w:ind w:right="360"/>
        <w:jc w:val="left"/>
        <w:rPr>
          <w:rFonts w:ascii="仿宋" w:eastAsia="仿宋" w:hAnsi="仿宋"/>
        </w:rPr>
      </w:pPr>
      <w:r w:rsidRPr="002450EC">
        <w:rPr>
          <w:rFonts w:ascii="仿宋" w:eastAsia="仿宋" w:hAnsi="仿宋" w:hint="eastAsia"/>
          <w:b/>
          <w:sz w:val="24"/>
          <w:szCs w:val="24"/>
        </w:rPr>
        <w:t>二、交流项目描述</w:t>
      </w:r>
    </w:p>
    <w:tbl>
      <w:tblPr>
        <w:tblW w:w="5110" w:type="pct"/>
        <w:jc w:val="center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63"/>
        <w:gridCol w:w="6946"/>
      </w:tblGrid>
      <w:tr w:rsidR="00C30A0A" w:rsidRPr="00F17603" w:rsidTr="00B7265A">
        <w:trPr>
          <w:cantSplit/>
          <w:trHeight w:val="2724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F27556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交流项目描述（请选择一类填写，项目描述是获得奖学金的关键，请详细填写）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请在方框中划“√”并填写信息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□法学院推荐项目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  <w:u w:val="thick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名称：</w:t>
            </w:r>
            <w:r w:rsidRPr="00F17603">
              <w:rPr>
                <w:rFonts w:ascii="仿宋" w:eastAsia="仿宋" w:hAnsi="仿宋"/>
                <w:sz w:val="24"/>
                <w:szCs w:val="24"/>
                <w:u w:val="thick"/>
              </w:rPr>
              <w:t xml:space="preserve">                 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期间：</w:t>
            </w:r>
            <w:r w:rsidRPr="00F17603">
              <w:rPr>
                <w:rFonts w:ascii="仿宋" w:eastAsia="仿宋" w:hAnsi="仿宋"/>
                <w:sz w:val="24"/>
                <w:szCs w:val="24"/>
                <w:u w:val="thick"/>
              </w:rPr>
              <w:t xml:space="preserve">    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项目描述（包括申请理由，交流期间学习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研究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会议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竞赛内容等）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□自主申请项目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名称：</w:t>
            </w:r>
            <w:r w:rsidRPr="00F17603">
              <w:rPr>
                <w:rFonts w:ascii="仿宋" w:eastAsia="仿宋" w:hAnsi="仿宋"/>
                <w:sz w:val="24"/>
                <w:szCs w:val="24"/>
                <w:u w:val="thick"/>
              </w:rPr>
              <w:t xml:space="preserve">                   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期间：</w:t>
            </w:r>
            <w:r w:rsidRPr="00F17603">
              <w:rPr>
                <w:rFonts w:ascii="仿宋" w:eastAsia="仿宋" w:hAnsi="仿宋"/>
                <w:sz w:val="24"/>
                <w:szCs w:val="24"/>
                <w:u w:val="thick"/>
              </w:rPr>
              <w:t xml:space="preserve">    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项目描述（包括申请理由，交流期间学习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研究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会议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竞赛内容等）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2450EC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项目所需全部预算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往返旅费：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每月生活费：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其他（请注明）：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  <w:tr w:rsidR="00C30A0A" w:rsidRPr="00F17603" w:rsidTr="00867AE8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F27556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申请预算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用途：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3.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4.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  <w:tr w:rsidR="00C30A0A" w:rsidRPr="00F17603" w:rsidTr="002450EC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是否已有其他资助，请在方框中划“√”并填写信息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□有（请列出获得的全部资助）</w:t>
            </w: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□无（无需填写以下内容）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资助内容（包括家庭资助、各类奖学金、对方提供的经费等）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3. 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4.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  <w:bookmarkStart w:id="0" w:name="_GoBack"/>
            <w:bookmarkEnd w:id="0"/>
          </w:p>
        </w:tc>
      </w:tr>
    </w:tbl>
    <w:p w:rsidR="00C30A0A" w:rsidRDefault="00C30A0A" w:rsidP="0066655C">
      <w:pPr>
        <w:rPr>
          <w:rFonts w:ascii="仿宋" w:eastAsia="仿宋" w:hAnsi="仿宋"/>
        </w:rPr>
      </w:pPr>
    </w:p>
    <w:p w:rsidR="00C30A0A" w:rsidRPr="00B7265A" w:rsidRDefault="00C30A0A" w:rsidP="0066655C">
      <w:pPr>
        <w:rPr>
          <w:rFonts w:ascii="仿宋" w:eastAsia="仿宋" w:hAnsi="仿宋"/>
        </w:rPr>
      </w:pPr>
    </w:p>
    <w:p w:rsidR="00C30A0A" w:rsidRPr="0028688D" w:rsidRDefault="00C30A0A" w:rsidP="003A0487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三</w:t>
      </w:r>
      <w:r w:rsidRPr="0028688D">
        <w:rPr>
          <w:rFonts w:ascii="仿宋" w:eastAsia="仿宋" w:hAnsi="仿宋" w:hint="eastAsia"/>
          <w:b/>
          <w:sz w:val="24"/>
          <w:szCs w:val="24"/>
        </w:rPr>
        <w:t>、评审委员会意见</w:t>
      </w: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47"/>
      </w:tblGrid>
      <w:tr w:rsidR="00C30A0A" w:rsidRPr="00F17603" w:rsidTr="00B7265A">
        <w:trPr>
          <w:trHeight w:val="132"/>
        </w:trPr>
        <w:tc>
          <w:tcPr>
            <w:tcW w:w="8647" w:type="dxa"/>
          </w:tcPr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                  </w:t>
            </w: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        </w:t>
            </w:r>
          </w:p>
          <w:p w:rsidR="00C30A0A" w:rsidRPr="00F17603" w:rsidRDefault="00C30A0A" w:rsidP="00D55DCD">
            <w:pPr>
              <w:spacing w:line="440" w:lineRule="exact"/>
              <w:ind w:right="360" w:firstLineChars="1813" w:firstLine="4368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负责人签字：</w:t>
            </w: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（公章）</w:t>
            </w: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                                                                   </w:t>
            </w:r>
          </w:p>
          <w:p w:rsidR="00C30A0A" w:rsidRPr="00F17603" w:rsidRDefault="00C30A0A" w:rsidP="00C63B97">
            <w:pPr>
              <w:spacing w:line="440" w:lineRule="exact"/>
              <w:ind w:right="360" w:firstLineChars="2154" w:firstLine="519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年</w:t>
            </w: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月</w:t>
            </w: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日</w:t>
            </w:r>
          </w:p>
        </w:tc>
      </w:tr>
    </w:tbl>
    <w:p w:rsidR="00C30A0A" w:rsidRPr="0028688D" w:rsidRDefault="00C30A0A" w:rsidP="00D55DCD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</w:p>
    <w:sectPr w:rsidR="00C30A0A" w:rsidRPr="0028688D" w:rsidSect="00B7265A">
      <w:footerReference w:type="default" r:id="rId7"/>
      <w:pgSz w:w="11906" w:h="16838"/>
      <w:pgMar w:top="1440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A0A" w:rsidRDefault="00C30A0A" w:rsidP="0066655C">
      <w:r>
        <w:separator/>
      </w:r>
    </w:p>
  </w:endnote>
  <w:endnote w:type="continuationSeparator" w:id="0">
    <w:p w:rsidR="00C30A0A" w:rsidRDefault="00C30A0A" w:rsidP="00666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ritannic Bold">
    <w:altName w:val="Franklin Gothic Heavy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gLiU">
    <w:altName w:val="?朢痽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仿宋">
    <w:altName w:val="宋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0A" w:rsidRDefault="00C30A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A0A" w:rsidRDefault="00C30A0A" w:rsidP="0066655C">
      <w:r>
        <w:separator/>
      </w:r>
    </w:p>
  </w:footnote>
  <w:footnote w:type="continuationSeparator" w:id="0">
    <w:p w:rsidR="00C30A0A" w:rsidRDefault="00C30A0A" w:rsidP="006665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4A26"/>
    <w:rsid w:val="00052BC4"/>
    <w:rsid w:val="001D32BA"/>
    <w:rsid w:val="001E7940"/>
    <w:rsid w:val="00242094"/>
    <w:rsid w:val="002450EC"/>
    <w:rsid w:val="0028688D"/>
    <w:rsid w:val="0032028C"/>
    <w:rsid w:val="003A0487"/>
    <w:rsid w:val="00521957"/>
    <w:rsid w:val="005D5F0A"/>
    <w:rsid w:val="00600BBE"/>
    <w:rsid w:val="0066655C"/>
    <w:rsid w:val="0072254D"/>
    <w:rsid w:val="007C4579"/>
    <w:rsid w:val="00824EB1"/>
    <w:rsid w:val="00867AE8"/>
    <w:rsid w:val="00A3286E"/>
    <w:rsid w:val="00B045F3"/>
    <w:rsid w:val="00B7265A"/>
    <w:rsid w:val="00B763B3"/>
    <w:rsid w:val="00C25DD3"/>
    <w:rsid w:val="00C30A0A"/>
    <w:rsid w:val="00C34FDA"/>
    <w:rsid w:val="00C63B97"/>
    <w:rsid w:val="00CE4A26"/>
    <w:rsid w:val="00D4444A"/>
    <w:rsid w:val="00D55DCD"/>
    <w:rsid w:val="00D67064"/>
    <w:rsid w:val="00D84AA4"/>
    <w:rsid w:val="00DC0BC6"/>
    <w:rsid w:val="00E23414"/>
    <w:rsid w:val="00EE2D49"/>
    <w:rsid w:val="00EE6526"/>
    <w:rsid w:val="00F17603"/>
    <w:rsid w:val="00F27556"/>
    <w:rsid w:val="00F730A9"/>
    <w:rsid w:val="00FA0253"/>
    <w:rsid w:val="00FB0AF1"/>
    <w:rsid w:val="00FF2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253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66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6655C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666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6655C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66655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655C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2</Pages>
  <Words>120</Words>
  <Characters>687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eao</dc:creator>
  <cp:keywords/>
  <dc:description/>
  <cp:lastModifiedBy>dell</cp:lastModifiedBy>
  <cp:revision>49</cp:revision>
  <cp:lastPrinted>2012-11-23T10:05:00Z</cp:lastPrinted>
  <dcterms:created xsi:type="dcterms:W3CDTF">2012-11-23T08:38:00Z</dcterms:created>
  <dcterms:modified xsi:type="dcterms:W3CDTF">2013-05-02T03:01:00Z</dcterms:modified>
</cp:coreProperties>
</file>